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FB906C" w14:textId="77777777" w:rsidR="005C72C5" w:rsidRDefault="00000000"/>
    <w:p w14:paraId="51E05F4B" w14:textId="77777777" w:rsidR="00447022" w:rsidRDefault="00447022"/>
    <w:p w14:paraId="27B494D8" w14:textId="77777777" w:rsidR="00447022" w:rsidRDefault="00447022"/>
    <w:p w14:paraId="55BED8B7" w14:textId="77777777" w:rsidR="00447022" w:rsidRDefault="00447022" w:rsidP="00447022">
      <w:pPr>
        <w:jc w:val="center"/>
      </w:pPr>
      <w:r>
        <w:t>RICHIESTA DI RESI MISCELE/SUPPLEMENTI</w:t>
      </w:r>
      <w:r w:rsidRPr="00447022">
        <w:t xml:space="preserve"> </w:t>
      </w:r>
      <w:r>
        <w:t>NUTRIZIONALI</w:t>
      </w:r>
    </w:p>
    <w:p w14:paraId="158CD1CE" w14:textId="77777777" w:rsidR="00447022" w:rsidRDefault="00447022" w:rsidP="00447022">
      <w:pPr>
        <w:jc w:val="center"/>
      </w:pPr>
    </w:p>
    <w:p w14:paraId="56597FD6" w14:textId="77777777" w:rsidR="00447022" w:rsidRDefault="00F3658B" w:rsidP="00447022">
      <w:r>
        <w:t>Genova _____________</w:t>
      </w:r>
    </w:p>
    <w:p w14:paraId="428A10D4" w14:textId="77777777" w:rsidR="00F3658B" w:rsidRDefault="00F3658B" w:rsidP="00447022"/>
    <w:p w14:paraId="45B477EC" w14:textId="77777777" w:rsidR="00447022" w:rsidRDefault="00447022" w:rsidP="00447022">
      <w:r>
        <w:t>UO Richiedente ______________________________________  CdC ____________</w:t>
      </w:r>
    </w:p>
    <w:p w14:paraId="37696995" w14:textId="77777777" w:rsidR="00090360" w:rsidRDefault="00090360" w:rsidP="00447022"/>
    <w:p w14:paraId="62045297" w14:textId="77777777" w:rsidR="00B03ABB" w:rsidRDefault="00090360" w:rsidP="00447022">
      <w:r>
        <w:t>Ubicazione UO________________________________________________________</w:t>
      </w:r>
    </w:p>
    <w:p w14:paraId="5AE16669" w14:textId="77777777" w:rsidR="00090360" w:rsidRDefault="00090360" w:rsidP="00447022"/>
    <w:p w14:paraId="1422B824" w14:textId="77777777" w:rsidR="00B03ABB" w:rsidRDefault="00B03ABB" w:rsidP="00447022">
      <w:r>
        <w:t>Contatto telefonico _________________</w:t>
      </w:r>
    </w:p>
    <w:p w14:paraId="12FF096F" w14:textId="77777777" w:rsidR="00447022" w:rsidRDefault="00447022" w:rsidP="00447022"/>
    <w:p w14:paraId="5D199E52" w14:textId="77777777" w:rsidR="00447022" w:rsidRDefault="00447022" w:rsidP="00447022">
      <w:r>
        <w:t>Si richiede il reso dei seguenti prodotti:</w:t>
      </w:r>
    </w:p>
    <w:p w14:paraId="3ADB9611" w14:textId="77777777" w:rsidR="003D3532" w:rsidRDefault="003D3532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6516"/>
        <w:gridCol w:w="1134"/>
        <w:gridCol w:w="1972"/>
      </w:tblGrid>
      <w:tr w:rsidR="00447022" w14:paraId="6ADB198A" w14:textId="77777777" w:rsidTr="00447022">
        <w:tc>
          <w:tcPr>
            <w:tcW w:w="6516" w:type="dxa"/>
          </w:tcPr>
          <w:p w14:paraId="1518E1B2" w14:textId="77777777" w:rsidR="00447022" w:rsidRDefault="00447022">
            <w:r>
              <w:t>Nome prodotto</w:t>
            </w:r>
          </w:p>
        </w:tc>
        <w:tc>
          <w:tcPr>
            <w:tcW w:w="1134" w:type="dxa"/>
          </w:tcPr>
          <w:p w14:paraId="76972322" w14:textId="77777777" w:rsidR="00447022" w:rsidRDefault="00447022">
            <w:r>
              <w:t>Quantità</w:t>
            </w:r>
          </w:p>
        </w:tc>
        <w:tc>
          <w:tcPr>
            <w:tcW w:w="1972" w:type="dxa"/>
          </w:tcPr>
          <w:p w14:paraId="1F2BB568" w14:textId="77777777" w:rsidR="00447022" w:rsidRDefault="00447022">
            <w:r>
              <w:t>Data scadenza</w:t>
            </w:r>
          </w:p>
        </w:tc>
      </w:tr>
      <w:tr w:rsidR="00447022" w14:paraId="3C438F82" w14:textId="77777777" w:rsidTr="00447022">
        <w:tc>
          <w:tcPr>
            <w:tcW w:w="6516" w:type="dxa"/>
          </w:tcPr>
          <w:p w14:paraId="726FBD43" w14:textId="77777777" w:rsidR="00447022" w:rsidRDefault="00447022"/>
        </w:tc>
        <w:tc>
          <w:tcPr>
            <w:tcW w:w="1134" w:type="dxa"/>
          </w:tcPr>
          <w:p w14:paraId="43BCB68A" w14:textId="77777777" w:rsidR="00447022" w:rsidRDefault="00447022"/>
        </w:tc>
        <w:tc>
          <w:tcPr>
            <w:tcW w:w="1972" w:type="dxa"/>
          </w:tcPr>
          <w:p w14:paraId="39B3A812" w14:textId="77777777" w:rsidR="00447022" w:rsidRDefault="00447022"/>
        </w:tc>
      </w:tr>
      <w:tr w:rsidR="00447022" w14:paraId="29FCC9E8" w14:textId="77777777" w:rsidTr="00447022">
        <w:tc>
          <w:tcPr>
            <w:tcW w:w="6516" w:type="dxa"/>
          </w:tcPr>
          <w:p w14:paraId="06E54752" w14:textId="77777777" w:rsidR="00447022" w:rsidRDefault="00447022"/>
        </w:tc>
        <w:tc>
          <w:tcPr>
            <w:tcW w:w="1134" w:type="dxa"/>
          </w:tcPr>
          <w:p w14:paraId="24EDC725" w14:textId="77777777" w:rsidR="00447022" w:rsidRDefault="00447022"/>
        </w:tc>
        <w:tc>
          <w:tcPr>
            <w:tcW w:w="1972" w:type="dxa"/>
          </w:tcPr>
          <w:p w14:paraId="50FD8C50" w14:textId="77777777" w:rsidR="00447022" w:rsidRDefault="00447022"/>
        </w:tc>
      </w:tr>
      <w:tr w:rsidR="00447022" w14:paraId="7EDF9491" w14:textId="77777777" w:rsidTr="00447022">
        <w:tc>
          <w:tcPr>
            <w:tcW w:w="6516" w:type="dxa"/>
          </w:tcPr>
          <w:p w14:paraId="61DA91E3" w14:textId="77777777" w:rsidR="00447022" w:rsidRDefault="00447022"/>
        </w:tc>
        <w:tc>
          <w:tcPr>
            <w:tcW w:w="1134" w:type="dxa"/>
          </w:tcPr>
          <w:p w14:paraId="191B8BAE" w14:textId="77777777" w:rsidR="00447022" w:rsidRDefault="00447022"/>
        </w:tc>
        <w:tc>
          <w:tcPr>
            <w:tcW w:w="1972" w:type="dxa"/>
          </w:tcPr>
          <w:p w14:paraId="50CA605C" w14:textId="77777777" w:rsidR="00447022" w:rsidRDefault="00447022"/>
        </w:tc>
      </w:tr>
      <w:tr w:rsidR="00447022" w14:paraId="5DE72D86" w14:textId="77777777" w:rsidTr="00447022">
        <w:tc>
          <w:tcPr>
            <w:tcW w:w="6516" w:type="dxa"/>
          </w:tcPr>
          <w:p w14:paraId="62537523" w14:textId="77777777" w:rsidR="00447022" w:rsidRDefault="00447022"/>
        </w:tc>
        <w:tc>
          <w:tcPr>
            <w:tcW w:w="1134" w:type="dxa"/>
          </w:tcPr>
          <w:p w14:paraId="36C1A04C" w14:textId="77777777" w:rsidR="00447022" w:rsidRDefault="00447022"/>
        </w:tc>
        <w:tc>
          <w:tcPr>
            <w:tcW w:w="1972" w:type="dxa"/>
          </w:tcPr>
          <w:p w14:paraId="3D2F629E" w14:textId="77777777" w:rsidR="00447022" w:rsidRDefault="00447022"/>
        </w:tc>
      </w:tr>
      <w:tr w:rsidR="00447022" w14:paraId="058FF505" w14:textId="77777777" w:rsidTr="00447022">
        <w:tc>
          <w:tcPr>
            <w:tcW w:w="6516" w:type="dxa"/>
          </w:tcPr>
          <w:p w14:paraId="08CA5DA0" w14:textId="77777777" w:rsidR="00447022" w:rsidRDefault="00447022"/>
        </w:tc>
        <w:tc>
          <w:tcPr>
            <w:tcW w:w="1134" w:type="dxa"/>
          </w:tcPr>
          <w:p w14:paraId="567684D6" w14:textId="77777777" w:rsidR="00447022" w:rsidRDefault="00447022"/>
        </w:tc>
        <w:tc>
          <w:tcPr>
            <w:tcW w:w="1972" w:type="dxa"/>
          </w:tcPr>
          <w:p w14:paraId="1BD2EB0C" w14:textId="77777777" w:rsidR="00447022" w:rsidRDefault="00447022"/>
        </w:tc>
      </w:tr>
      <w:tr w:rsidR="00447022" w14:paraId="0D2D3A81" w14:textId="77777777" w:rsidTr="00447022">
        <w:tc>
          <w:tcPr>
            <w:tcW w:w="6516" w:type="dxa"/>
          </w:tcPr>
          <w:p w14:paraId="7EB76321" w14:textId="77777777" w:rsidR="00447022" w:rsidRDefault="00447022"/>
        </w:tc>
        <w:tc>
          <w:tcPr>
            <w:tcW w:w="1134" w:type="dxa"/>
          </w:tcPr>
          <w:p w14:paraId="5C62F088" w14:textId="77777777" w:rsidR="00447022" w:rsidRDefault="00447022"/>
        </w:tc>
        <w:tc>
          <w:tcPr>
            <w:tcW w:w="1972" w:type="dxa"/>
          </w:tcPr>
          <w:p w14:paraId="5AB281DF" w14:textId="77777777" w:rsidR="00447022" w:rsidRDefault="00447022"/>
        </w:tc>
      </w:tr>
    </w:tbl>
    <w:p w14:paraId="1B2A2F52" w14:textId="77777777" w:rsidR="003D3532" w:rsidRDefault="003D3532"/>
    <w:p w14:paraId="3C662911" w14:textId="77777777" w:rsidR="000A62FC" w:rsidRDefault="000A62FC"/>
    <w:p w14:paraId="36424792" w14:textId="77777777" w:rsidR="000A62FC" w:rsidRDefault="000A62FC"/>
    <w:p w14:paraId="27C07013" w14:textId="77777777" w:rsidR="003D3532" w:rsidRDefault="00447022">
      <w:r>
        <w:t xml:space="preserve">Si ricorda che i prodotti possono essere ritirati dalla </w:t>
      </w:r>
      <w:r w:rsidR="00B03ABB">
        <w:t>D</w:t>
      </w:r>
      <w:r>
        <w:t>itta di Ristorazione Serenissima solo se:</w:t>
      </w:r>
    </w:p>
    <w:p w14:paraId="1C98600C" w14:textId="77777777" w:rsidR="00447022" w:rsidRDefault="00B03ABB" w:rsidP="00B03ABB">
      <w:pPr>
        <w:pStyle w:val="Paragrafoelenco"/>
        <w:numPr>
          <w:ilvl w:val="0"/>
          <w:numId w:val="1"/>
        </w:numPr>
      </w:pPr>
      <w:r>
        <w:t>Integri</w:t>
      </w:r>
    </w:p>
    <w:p w14:paraId="1CA9695A" w14:textId="77777777" w:rsidR="00B03ABB" w:rsidRDefault="00B03ABB" w:rsidP="00B03ABB">
      <w:pPr>
        <w:pStyle w:val="Paragrafoelenco"/>
        <w:numPr>
          <w:ilvl w:val="0"/>
          <w:numId w:val="1"/>
        </w:numPr>
      </w:pPr>
      <w:r>
        <w:t>In buono stato di conservazione</w:t>
      </w:r>
    </w:p>
    <w:p w14:paraId="2A3B75FE" w14:textId="77777777" w:rsidR="00B03ABB" w:rsidRDefault="00B03ABB" w:rsidP="00B03ABB">
      <w:pPr>
        <w:pStyle w:val="Paragrafoelenco"/>
        <w:numPr>
          <w:ilvl w:val="0"/>
          <w:numId w:val="1"/>
        </w:numPr>
      </w:pPr>
      <w:r>
        <w:t>Entro e non oltre un mese dalla scadenza</w:t>
      </w:r>
    </w:p>
    <w:p w14:paraId="462A5203" w14:textId="77777777" w:rsidR="00B03ABB" w:rsidRDefault="00B03ABB" w:rsidP="00B03ABB"/>
    <w:p w14:paraId="60991488" w14:textId="77777777" w:rsidR="00B03ABB" w:rsidRDefault="00B03ABB" w:rsidP="00B03ABB"/>
    <w:p w14:paraId="6BB57E45" w14:textId="77777777" w:rsidR="00B03ABB" w:rsidRDefault="00B03ABB" w:rsidP="00B03ABB">
      <w:r>
        <w:t>Modalità di reso:</w:t>
      </w:r>
    </w:p>
    <w:p w14:paraId="2CBA073E" w14:textId="77777777" w:rsidR="00B03ABB" w:rsidRDefault="00B03ABB" w:rsidP="00B03ABB"/>
    <w:p w14:paraId="77B497D5" w14:textId="77777777" w:rsidR="00F3658B" w:rsidRDefault="00B03ABB" w:rsidP="00B03ABB">
      <w:r>
        <w:t xml:space="preserve">Inviare il seguente modulo compilato in ogni sua parte a Serenissima Ristorazione </w:t>
      </w:r>
    </w:p>
    <w:p w14:paraId="6631BD10" w14:textId="77777777" w:rsidR="00B03ABB" w:rsidRDefault="00B03ABB" w:rsidP="00B03ABB">
      <w:r>
        <w:t>n. FAX 010555-6876-6638</w:t>
      </w:r>
    </w:p>
    <w:p w14:paraId="1D2F043A" w14:textId="77777777" w:rsidR="00B03ABB" w:rsidRDefault="00B03ABB" w:rsidP="00B03ABB"/>
    <w:p w14:paraId="2FC1F0C0" w14:textId="77777777" w:rsidR="00B03ABB" w:rsidRDefault="00B03ABB" w:rsidP="00B03ABB">
      <w:r>
        <w:t>La Ditta di Ristorazione Serenissima contatterà l’UO richiedente per concordare le modalità del ritiro.</w:t>
      </w:r>
    </w:p>
    <w:p w14:paraId="3E3DBAC2" w14:textId="77777777" w:rsidR="00B03ABB" w:rsidRDefault="00B03ABB" w:rsidP="00B03ABB"/>
    <w:p w14:paraId="6132897A" w14:textId="77777777" w:rsidR="00B03ABB" w:rsidRDefault="00B03ABB" w:rsidP="00B03ABB"/>
    <w:p w14:paraId="6AD107D3" w14:textId="77777777" w:rsidR="00B03ABB" w:rsidRDefault="00B03ABB" w:rsidP="00B03ABB"/>
    <w:p w14:paraId="7026292D" w14:textId="77777777" w:rsidR="00B03ABB" w:rsidRDefault="00B03ABB" w:rsidP="00B03ABB">
      <w:r>
        <w:t>Firma e timbro</w:t>
      </w:r>
    </w:p>
    <w:p w14:paraId="0306A98C" w14:textId="77777777" w:rsidR="00256295" w:rsidRDefault="00B03ABB">
      <w:r>
        <w:t>Coordinatore dell’U</w:t>
      </w:r>
      <w:r w:rsidR="00F3658B">
        <w:t>O</w:t>
      </w:r>
    </w:p>
    <w:sectPr w:rsidR="00256295" w:rsidSect="0026645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259" w:right="1134" w:bottom="1134" w:left="1134" w:header="488" w:footer="470" w:gutter="0"/>
      <w:pgNumType w:fmt="numberInDash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012D77" w14:textId="77777777" w:rsidR="00DD5BEC" w:rsidRDefault="00DD5BEC" w:rsidP="00FB504F">
      <w:r>
        <w:separator/>
      </w:r>
    </w:p>
  </w:endnote>
  <w:endnote w:type="continuationSeparator" w:id="0">
    <w:p w14:paraId="496F2499" w14:textId="77777777" w:rsidR="00DD5BEC" w:rsidRDefault="00DD5BEC" w:rsidP="00FB50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opagina"/>
      </w:rPr>
      <w:id w:val="-213817550"/>
      <w:docPartObj>
        <w:docPartGallery w:val="Page Numbers (Bottom of Page)"/>
        <w:docPartUnique/>
      </w:docPartObj>
    </w:sdtPr>
    <w:sdtContent>
      <w:p w14:paraId="49C95EC2" w14:textId="77777777" w:rsidR="00256295" w:rsidRDefault="00256295" w:rsidP="00256295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4D4506ED" w14:textId="77777777" w:rsidR="00256295" w:rsidRDefault="00256295" w:rsidP="00256295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opagina"/>
      </w:rPr>
      <w:id w:val="1003947211"/>
      <w:docPartObj>
        <w:docPartGallery w:val="Page Numbers (Bottom of Page)"/>
        <w:docPartUnique/>
      </w:docPartObj>
    </w:sdtPr>
    <w:sdtContent>
      <w:p w14:paraId="4535DC17" w14:textId="77777777" w:rsidR="00256295" w:rsidRDefault="00256295" w:rsidP="00256295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 w:rsidR="00A92F50">
          <w:rPr>
            <w:rStyle w:val="Numeropagina"/>
            <w:noProof/>
          </w:rPr>
          <w:t>- 2 -</w:t>
        </w:r>
        <w:r>
          <w:rPr>
            <w:rStyle w:val="Numeropagina"/>
          </w:rPr>
          <w:fldChar w:fldCharType="end"/>
        </w:r>
      </w:p>
    </w:sdtContent>
  </w:sdt>
  <w:p w14:paraId="3E494070" w14:textId="77777777" w:rsidR="004C166B" w:rsidRDefault="004C166B" w:rsidP="004C166B">
    <w:pPr>
      <w:pStyle w:val="Pidipagina"/>
      <w:spacing w:line="240" w:lineRule="exact"/>
      <w:ind w:right="-1"/>
      <w:jc w:val="center"/>
      <w:rPr>
        <w:rFonts w:asciiTheme="majorHAnsi" w:hAnsiTheme="majorHAnsi" w:cstheme="minorHAnsi"/>
        <w:i/>
        <w:sz w:val="16"/>
        <w:szCs w:val="16"/>
      </w:rPr>
    </w:pPr>
    <w:r>
      <w:rPr>
        <w:rFonts w:asciiTheme="majorHAnsi" w:hAnsiTheme="majorHAnsi" w:cstheme="minorHAnsi"/>
        <w:i/>
        <w:sz w:val="16"/>
        <w:szCs w:val="16"/>
      </w:rPr>
      <w:t>IRCCS</w:t>
    </w:r>
    <w:r w:rsidRPr="00CD2B3A">
      <w:rPr>
        <w:rFonts w:asciiTheme="majorHAnsi" w:hAnsiTheme="majorHAnsi" w:cstheme="minorHAnsi"/>
        <w:i/>
        <w:sz w:val="16"/>
        <w:szCs w:val="16"/>
      </w:rPr>
      <w:t xml:space="preserve"> Certificato secondo la norma UNI </w:t>
    </w:r>
    <w:r>
      <w:rPr>
        <w:rFonts w:asciiTheme="majorHAnsi" w:hAnsiTheme="majorHAnsi" w:cstheme="minorHAnsi"/>
        <w:i/>
        <w:sz w:val="16"/>
        <w:szCs w:val="16"/>
      </w:rPr>
      <w:t>EN ISO 9001:2015</w:t>
    </w:r>
    <w:r w:rsidRPr="00CD2B3A">
      <w:rPr>
        <w:rFonts w:asciiTheme="majorHAnsi" w:hAnsiTheme="majorHAnsi" w:cstheme="minorHAnsi"/>
        <w:i/>
        <w:sz w:val="16"/>
        <w:szCs w:val="16"/>
      </w:rPr>
      <w:t xml:space="preserve"> </w:t>
    </w:r>
    <w:r w:rsidRPr="00E15D0B">
      <w:rPr>
        <w:rFonts w:asciiTheme="majorHAnsi" w:hAnsiTheme="majorHAnsi" w:cstheme="minorHAnsi"/>
        <w:i/>
        <w:sz w:val="16"/>
        <w:szCs w:val="16"/>
      </w:rPr>
      <w:t xml:space="preserve">Certificato n. </w:t>
    </w:r>
    <w:r>
      <w:rPr>
        <w:rFonts w:asciiTheme="majorHAnsi" w:hAnsiTheme="majorHAnsi" w:cstheme="minorHAnsi"/>
        <w:i/>
        <w:sz w:val="16"/>
        <w:szCs w:val="16"/>
      </w:rPr>
      <w:t>41781/21/S -</w:t>
    </w:r>
    <w:r w:rsidRPr="00E15D0B">
      <w:rPr>
        <w:rFonts w:asciiTheme="majorHAnsi" w:hAnsiTheme="majorHAnsi" w:cstheme="minorHAnsi"/>
        <w:i/>
        <w:sz w:val="16"/>
        <w:szCs w:val="16"/>
      </w:rPr>
      <w:t xml:space="preserve"> </w:t>
    </w:r>
    <w:r>
      <w:rPr>
        <w:rFonts w:asciiTheme="majorHAnsi" w:hAnsiTheme="majorHAnsi" w:cstheme="minorHAnsi"/>
        <w:i/>
        <w:sz w:val="16"/>
        <w:szCs w:val="16"/>
      </w:rPr>
      <w:t>RINA</w:t>
    </w:r>
  </w:p>
  <w:p w14:paraId="1B39D99D" w14:textId="77777777" w:rsidR="004C166B" w:rsidRDefault="004C166B" w:rsidP="004C166B">
    <w:pPr>
      <w:pStyle w:val="Pidipagina"/>
      <w:spacing w:line="240" w:lineRule="exact"/>
      <w:ind w:right="-1"/>
      <w:jc w:val="center"/>
      <w:rPr>
        <w:rFonts w:asciiTheme="majorHAnsi" w:hAnsiTheme="majorHAnsi" w:cstheme="minorHAnsi"/>
        <w:i/>
        <w:sz w:val="16"/>
        <w:szCs w:val="16"/>
      </w:rPr>
    </w:pPr>
    <w:r>
      <w:rPr>
        <w:rFonts w:asciiTheme="majorHAnsi" w:hAnsiTheme="majorHAnsi" w:cstheme="minorHAnsi"/>
        <w:i/>
        <w:sz w:val="16"/>
        <w:szCs w:val="16"/>
      </w:rPr>
      <w:t>Certificato secondo la norma UNI EN ISO 45001:2018 Certificato n. OHS-445</w:t>
    </w:r>
    <w:r w:rsidR="009473F4">
      <w:rPr>
        <w:rFonts w:asciiTheme="majorHAnsi" w:hAnsiTheme="majorHAnsi" w:cstheme="minorHAnsi"/>
        <w:i/>
        <w:sz w:val="16"/>
        <w:szCs w:val="16"/>
      </w:rPr>
      <w:t>9</w:t>
    </w:r>
    <w:r>
      <w:rPr>
        <w:rFonts w:asciiTheme="majorHAnsi" w:hAnsiTheme="majorHAnsi" w:cstheme="minorHAnsi"/>
        <w:i/>
        <w:sz w:val="16"/>
        <w:szCs w:val="16"/>
      </w:rPr>
      <w:t xml:space="preserve"> - RINA</w:t>
    </w:r>
  </w:p>
  <w:p w14:paraId="155E161C" w14:textId="77777777" w:rsidR="004C166B" w:rsidRPr="003D259E" w:rsidRDefault="004C166B" w:rsidP="004C166B">
    <w:pPr>
      <w:pStyle w:val="Pidipagina"/>
      <w:spacing w:line="240" w:lineRule="exact"/>
      <w:ind w:right="-1"/>
      <w:jc w:val="center"/>
      <w:rPr>
        <w:lang w:val="en-US"/>
      </w:rPr>
    </w:pPr>
    <w:r w:rsidRPr="000205E6">
      <w:rPr>
        <w:rFonts w:asciiTheme="majorHAnsi" w:hAnsiTheme="majorHAnsi" w:cstheme="minorHAnsi"/>
        <w:i/>
        <w:sz w:val="16"/>
        <w:szCs w:val="16"/>
        <w:lang w:val="en-US"/>
      </w:rPr>
      <w:t>Certificate of  Accreditation and Designation as Comprehensive Cancer Centre OECI Reg</w:t>
    </w:r>
    <w:r w:rsidRPr="00E15D0B">
      <w:rPr>
        <w:rFonts w:asciiTheme="majorHAnsi" w:hAnsiTheme="majorHAnsi" w:cstheme="minorHAnsi"/>
        <w:i/>
        <w:sz w:val="16"/>
        <w:szCs w:val="16"/>
        <w:lang w:val="en-US"/>
      </w:rPr>
      <w:t>istered Number RPM N. 0473647634</w:t>
    </w:r>
  </w:p>
  <w:p w14:paraId="5582DAE1" w14:textId="77777777" w:rsidR="003D3532" w:rsidRPr="003D259E" w:rsidRDefault="003D3532" w:rsidP="004C166B">
    <w:pPr>
      <w:pStyle w:val="Pidipagina"/>
      <w:spacing w:line="240" w:lineRule="exact"/>
      <w:ind w:right="360"/>
      <w:jc w:val="center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B0F97A" w14:textId="7D173301" w:rsidR="003D3532" w:rsidRPr="00833D58" w:rsidRDefault="003D3532" w:rsidP="00833D58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DF8736" w14:textId="77777777" w:rsidR="00DD5BEC" w:rsidRDefault="00DD5BEC" w:rsidP="00FB504F">
      <w:r>
        <w:separator/>
      </w:r>
    </w:p>
  </w:footnote>
  <w:footnote w:type="continuationSeparator" w:id="0">
    <w:p w14:paraId="0732D497" w14:textId="77777777" w:rsidR="00DD5BEC" w:rsidRDefault="00DD5BEC" w:rsidP="00FB50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D6FB25" w14:textId="77777777" w:rsidR="00521C93" w:rsidRDefault="00521C93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523434" w14:textId="77777777" w:rsidR="00FB504F" w:rsidRDefault="009872C9" w:rsidP="003D259E">
    <w:pPr>
      <w:pStyle w:val="Intestazione"/>
      <w:ind w:left="-567"/>
    </w:pPr>
    <w:r>
      <w:rPr>
        <w:noProof/>
        <w:lang w:eastAsia="it-IT"/>
      </w:rPr>
      <w:drawing>
        <wp:inline distT="0" distB="0" distL="0" distR="0" wp14:anchorId="60394239" wp14:editId="0FAE5CAD">
          <wp:extent cx="2108688" cy="349624"/>
          <wp:effectExtent l="0" t="0" r="0" b="635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testata_piccolo_scur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6273" cy="3691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67300" w14:textId="2293D91E" w:rsidR="003D3532" w:rsidRDefault="00833D58" w:rsidP="00266459">
    <w:pPr>
      <w:pStyle w:val="Intestazione"/>
      <w:ind w:right="360"/>
      <w:jc w:val="center"/>
    </w:pPr>
    <w:r>
      <w:rPr>
        <w:noProof/>
      </w:rPr>
      <w:drawing>
        <wp:inline distT="0" distB="0" distL="0" distR="0" wp14:anchorId="60EDB513" wp14:editId="489BB570">
          <wp:extent cx="2665730" cy="1401982"/>
          <wp:effectExtent l="0" t="0" r="1270" b="8255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9432" cy="14144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B70A1D"/>
    <w:multiLevelType w:val="hybridMultilevel"/>
    <w:tmpl w:val="47F605B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58441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21E"/>
    <w:rsid w:val="00090360"/>
    <w:rsid w:val="000A62FC"/>
    <w:rsid w:val="000B5338"/>
    <w:rsid w:val="000F0DC8"/>
    <w:rsid w:val="0023616B"/>
    <w:rsid w:val="00256295"/>
    <w:rsid w:val="00266459"/>
    <w:rsid w:val="00290584"/>
    <w:rsid w:val="0039418F"/>
    <w:rsid w:val="00397C74"/>
    <w:rsid w:val="003D259E"/>
    <w:rsid w:val="003D3532"/>
    <w:rsid w:val="00447022"/>
    <w:rsid w:val="004C166B"/>
    <w:rsid w:val="004D1AC1"/>
    <w:rsid w:val="00521C93"/>
    <w:rsid w:val="00552905"/>
    <w:rsid w:val="00563EBF"/>
    <w:rsid w:val="005904DA"/>
    <w:rsid w:val="005C707D"/>
    <w:rsid w:val="006A53DF"/>
    <w:rsid w:val="006D5474"/>
    <w:rsid w:val="006E2F1E"/>
    <w:rsid w:val="00833D58"/>
    <w:rsid w:val="008944A8"/>
    <w:rsid w:val="008D4382"/>
    <w:rsid w:val="00903A58"/>
    <w:rsid w:val="009473F4"/>
    <w:rsid w:val="009872C9"/>
    <w:rsid w:val="00A2123B"/>
    <w:rsid w:val="00A92F50"/>
    <w:rsid w:val="00AD53C3"/>
    <w:rsid w:val="00B03ABB"/>
    <w:rsid w:val="00B4221E"/>
    <w:rsid w:val="00B90C1A"/>
    <w:rsid w:val="00BD09ED"/>
    <w:rsid w:val="00CC2595"/>
    <w:rsid w:val="00CE35AE"/>
    <w:rsid w:val="00DD5BEC"/>
    <w:rsid w:val="00E01B6F"/>
    <w:rsid w:val="00E8727E"/>
    <w:rsid w:val="00F3658B"/>
    <w:rsid w:val="00F761B9"/>
    <w:rsid w:val="00FB5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84CAC6"/>
  <w14:defaultImageDpi w14:val="32767"/>
  <w15:docId w15:val="{0D2356DF-77B5-439A-801D-AEA20E1F7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3">
    <w:name w:val="heading 3"/>
    <w:basedOn w:val="Normale"/>
    <w:next w:val="Normale"/>
    <w:link w:val="Titolo3Carattere"/>
    <w:qFormat/>
    <w:rsid w:val="003D259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B504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B504F"/>
  </w:style>
  <w:style w:type="paragraph" w:styleId="Pidipagina">
    <w:name w:val="footer"/>
    <w:basedOn w:val="Normale"/>
    <w:link w:val="PidipaginaCarattere"/>
    <w:uiPriority w:val="99"/>
    <w:unhideWhenUsed/>
    <w:rsid w:val="00FB504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B504F"/>
  </w:style>
  <w:style w:type="character" w:customStyle="1" w:styleId="Titolo3Carattere">
    <w:name w:val="Titolo 3 Carattere"/>
    <w:basedOn w:val="Carpredefinitoparagrafo"/>
    <w:link w:val="Titolo3"/>
    <w:rsid w:val="003D259E"/>
    <w:rPr>
      <w:rFonts w:ascii="Cambria" w:eastAsia="Times New Roman" w:hAnsi="Cambria" w:cs="Times New Roman"/>
      <w:b/>
      <w:bCs/>
      <w:sz w:val="26"/>
      <w:szCs w:val="26"/>
    </w:rPr>
  </w:style>
  <w:style w:type="character" w:styleId="Numeropagina">
    <w:name w:val="page number"/>
    <w:basedOn w:val="Carpredefinitoparagrafo"/>
    <w:uiPriority w:val="99"/>
    <w:semiHidden/>
    <w:unhideWhenUsed/>
    <w:rsid w:val="00256295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9418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9418F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0B5338"/>
    <w:rPr>
      <w:color w:val="0563C1" w:themeColor="hyperlink"/>
      <w:u w:val="single"/>
    </w:rPr>
  </w:style>
  <w:style w:type="table" w:styleId="Grigliatabella">
    <w:name w:val="Table Grid"/>
    <w:basedOn w:val="Tabellanormale"/>
    <w:uiPriority w:val="39"/>
    <w:rsid w:val="004470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03A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24103A\Desktop\modello%20Lettera%20Policlinico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3EF344C-6D18-40B0-90B3-92F8342911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modello Lettera Policlinico.dotx</Template>
  <TotalTime>40</TotalTime>
  <Pages>1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Roberta Chiappalone</dc:creator>
  <cp:lastModifiedBy>utente 10</cp:lastModifiedBy>
  <cp:revision>7</cp:revision>
  <cp:lastPrinted>2019-04-23T09:38:00Z</cp:lastPrinted>
  <dcterms:created xsi:type="dcterms:W3CDTF">2022-11-04T07:30:00Z</dcterms:created>
  <dcterms:modified xsi:type="dcterms:W3CDTF">2023-03-20T15:12:00Z</dcterms:modified>
</cp:coreProperties>
</file>